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CB670" w14:textId="59C7B2A0" w:rsidR="00C31127" w:rsidRPr="00C31127" w:rsidRDefault="000C2F8C" w:rsidP="000C2F8C">
      <w:pPr>
        <w:ind w:left="4248" w:firstLine="708"/>
        <w:rPr>
          <w:rFonts w:ascii="Calibri" w:hAnsi="Calibri" w:cs="Calibri"/>
          <w:sz w:val="20"/>
          <w:szCs w:val="20"/>
        </w:rPr>
      </w:pPr>
      <w:r w:rsidRPr="00C31127">
        <w:rPr>
          <w:rFonts w:ascii="Calibri" w:hAnsi="Calibri" w:cs="Calibr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CA99CB3" wp14:editId="5B335670">
            <wp:simplePos x="0" y="0"/>
            <wp:positionH relativeFrom="margin">
              <wp:posOffset>134620</wp:posOffset>
            </wp:positionH>
            <wp:positionV relativeFrom="margin">
              <wp:posOffset>-367030</wp:posOffset>
            </wp:positionV>
            <wp:extent cx="1416050" cy="124968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127" w:rsidRPr="00C31127">
        <w:rPr>
          <w:rFonts w:ascii="Calibri" w:hAnsi="Calibri" w:cs="Calibri"/>
          <w:sz w:val="20"/>
          <w:szCs w:val="20"/>
        </w:rPr>
        <w:t>Classicale Vergaderin</w:t>
      </w:r>
      <w:r w:rsidR="00F425AD"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z w:val="20"/>
          <w:szCs w:val="20"/>
        </w:rPr>
        <w:t xml:space="preserve"> </w:t>
      </w:r>
      <w:r w:rsidR="00C31127" w:rsidRPr="00C31127">
        <w:rPr>
          <w:rFonts w:ascii="Calibri" w:hAnsi="Calibri" w:cs="Calibri"/>
          <w:sz w:val="20"/>
          <w:szCs w:val="20"/>
        </w:rPr>
        <w:t>Zuid-Holland Noord</w:t>
      </w:r>
    </w:p>
    <w:p w14:paraId="617FEADC" w14:textId="77777777" w:rsidR="00C31127" w:rsidRPr="00C31127" w:rsidRDefault="00C31127" w:rsidP="0005198D">
      <w:pPr>
        <w:ind w:left="4956"/>
        <w:rPr>
          <w:rFonts w:ascii="Calibri" w:hAnsi="Calibri" w:cs="Calibri"/>
          <w:sz w:val="20"/>
          <w:szCs w:val="20"/>
        </w:rPr>
      </w:pPr>
      <w:r w:rsidRPr="00C31127">
        <w:rPr>
          <w:rFonts w:ascii="Calibri" w:hAnsi="Calibri" w:cs="Calibri"/>
          <w:sz w:val="20"/>
          <w:szCs w:val="20"/>
        </w:rPr>
        <w:t>Scriba: Erica Doelman</w:t>
      </w:r>
    </w:p>
    <w:p w14:paraId="0361E3A6" w14:textId="77777777" w:rsidR="00C31127" w:rsidRPr="00C31127" w:rsidRDefault="00C31127" w:rsidP="0005198D">
      <w:pPr>
        <w:ind w:left="4956"/>
        <w:rPr>
          <w:rFonts w:ascii="Calibri" w:hAnsi="Calibri" w:cs="Calibri"/>
          <w:sz w:val="20"/>
          <w:szCs w:val="20"/>
        </w:rPr>
      </w:pPr>
      <w:r w:rsidRPr="00C31127">
        <w:rPr>
          <w:rFonts w:ascii="Calibri" w:hAnsi="Calibri" w:cs="Calibri"/>
          <w:sz w:val="20"/>
          <w:szCs w:val="20"/>
        </w:rPr>
        <w:t>06 – 50 828 028</w:t>
      </w:r>
    </w:p>
    <w:p w14:paraId="5D671618" w14:textId="77777777" w:rsidR="00C31127" w:rsidRPr="00C31127" w:rsidRDefault="00C31127" w:rsidP="0005198D">
      <w:pPr>
        <w:ind w:left="4956"/>
        <w:rPr>
          <w:rFonts w:ascii="Calibri" w:hAnsi="Calibri" w:cs="Calibri"/>
          <w:sz w:val="20"/>
          <w:szCs w:val="20"/>
        </w:rPr>
      </w:pPr>
      <w:hyperlink r:id="rId9" w:history="1">
        <w:r w:rsidRPr="00057F07">
          <w:rPr>
            <w:rStyle w:val="Hyperlink"/>
            <w:rFonts w:ascii="Calibri" w:hAnsi="Calibri" w:cs="Calibri"/>
            <w:sz w:val="20"/>
            <w:szCs w:val="20"/>
          </w:rPr>
          <w:t>classisscriba-zuid-holland-noord@protestantsekerk.nl</w:t>
        </w:r>
      </w:hyperlink>
      <w:r>
        <w:rPr>
          <w:rFonts w:ascii="Calibri" w:hAnsi="Calibri" w:cs="Calibri"/>
          <w:sz w:val="20"/>
          <w:szCs w:val="20"/>
        </w:rPr>
        <w:t xml:space="preserve"> </w:t>
      </w:r>
      <w:hyperlink r:id="rId10" w:history="1">
        <w:r w:rsidRPr="00057F07">
          <w:rPr>
            <w:rStyle w:val="Hyperlink"/>
            <w:rFonts w:ascii="Calibri" w:hAnsi="Calibri" w:cs="Calibri"/>
            <w:sz w:val="20"/>
            <w:szCs w:val="20"/>
          </w:rPr>
          <w:t>http://www.classiszuidhollandnoord.nl</w:t>
        </w:r>
      </w:hyperlink>
      <w:r>
        <w:rPr>
          <w:rFonts w:ascii="Calibri" w:hAnsi="Calibri" w:cs="Calibri"/>
          <w:sz w:val="20"/>
          <w:szCs w:val="20"/>
        </w:rPr>
        <w:t xml:space="preserve"> </w:t>
      </w:r>
    </w:p>
    <w:p w14:paraId="56C778CC" w14:textId="77777777" w:rsidR="0098734B" w:rsidRPr="00C31127" w:rsidRDefault="0098734B" w:rsidP="00C31127">
      <w:pPr>
        <w:ind w:firstLine="708"/>
        <w:contextualSpacing/>
        <w:jc w:val="center"/>
        <w:rPr>
          <w:rFonts w:ascii="Calibri" w:hAnsi="Calibri" w:cs="Calibri"/>
          <w:color w:val="002060"/>
          <w:sz w:val="28"/>
          <w:szCs w:val="28"/>
        </w:rPr>
      </w:pPr>
      <w:r w:rsidRPr="00C31127">
        <w:rPr>
          <w:rFonts w:ascii="Calibri" w:hAnsi="Calibri" w:cs="Calibri"/>
          <w:color w:val="002060"/>
          <w:sz w:val="28"/>
          <w:szCs w:val="28"/>
        </w:rPr>
        <w:t xml:space="preserve"> </w:t>
      </w:r>
    </w:p>
    <w:p w14:paraId="4007CC99" w14:textId="77777777" w:rsidR="004A48B2" w:rsidRDefault="004A48B2" w:rsidP="009D48B1">
      <w:pPr>
        <w:rPr>
          <w:rFonts w:ascii="Calibri" w:hAnsi="Calibri" w:cs="Calibri"/>
          <w:b/>
          <w:bCs/>
        </w:rPr>
      </w:pPr>
    </w:p>
    <w:p w14:paraId="2850771E" w14:textId="12074ECD" w:rsidR="009D48B1" w:rsidRDefault="009D48B1" w:rsidP="009D48B1">
      <w:pPr>
        <w:rPr>
          <w:rFonts w:ascii="Calibri" w:hAnsi="Calibri" w:cs="Calibri"/>
          <w:b/>
          <w:bCs/>
        </w:rPr>
      </w:pPr>
      <w:r w:rsidRPr="00EC4CE8">
        <w:rPr>
          <w:rFonts w:ascii="Calibri" w:hAnsi="Calibri" w:cs="Calibri"/>
          <w:b/>
          <w:bCs/>
        </w:rPr>
        <w:t>Uitnodiging voor d</w:t>
      </w:r>
      <w:r w:rsidR="001369DA">
        <w:rPr>
          <w:rFonts w:ascii="Calibri" w:hAnsi="Calibri" w:cs="Calibri"/>
          <w:b/>
          <w:bCs/>
        </w:rPr>
        <w:t>e classicale vergadering Zuid-Holland Noord</w:t>
      </w:r>
      <w:r w:rsidRPr="00EC4CE8">
        <w:rPr>
          <w:rFonts w:ascii="Calibri" w:hAnsi="Calibri" w:cs="Calibri"/>
          <w:b/>
          <w:bCs/>
        </w:rPr>
        <w:t xml:space="preserve"> op</w:t>
      </w:r>
      <w:r w:rsidR="0031094B">
        <w:rPr>
          <w:rFonts w:ascii="Calibri" w:hAnsi="Calibri" w:cs="Calibri"/>
          <w:b/>
          <w:bCs/>
        </w:rPr>
        <w:t xml:space="preserve"> dinsdag</w:t>
      </w:r>
      <w:r w:rsidR="001558A9">
        <w:rPr>
          <w:rFonts w:ascii="Calibri" w:hAnsi="Calibri" w:cs="Calibri"/>
          <w:b/>
          <w:bCs/>
        </w:rPr>
        <w:t xml:space="preserve"> </w:t>
      </w:r>
      <w:r w:rsidR="005B01CE">
        <w:rPr>
          <w:rFonts w:ascii="Calibri" w:hAnsi="Calibri" w:cs="Calibri"/>
          <w:b/>
          <w:bCs/>
        </w:rPr>
        <w:t xml:space="preserve">29 september </w:t>
      </w:r>
      <w:r w:rsidR="00DD11AC">
        <w:rPr>
          <w:rFonts w:ascii="Calibri" w:hAnsi="Calibri" w:cs="Calibri"/>
          <w:b/>
          <w:bCs/>
        </w:rPr>
        <w:t>2026</w:t>
      </w:r>
    </w:p>
    <w:p w14:paraId="65B76023" w14:textId="4DDB6C49" w:rsidR="00F35B6D" w:rsidRDefault="00F35B6D" w:rsidP="009D48B1">
      <w:pPr>
        <w:rPr>
          <w:rFonts w:ascii="Calibri" w:hAnsi="Calibri" w:cs="Calibri"/>
          <w:sz w:val="22"/>
          <w:szCs w:val="22"/>
        </w:rPr>
      </w:pPr>
    </w:p>
    <w:p w14:paraId="3781DB58" w14:textId="1737FF57" w:rsidR="007436DF" w:rsidRDefault="004E16E5" w:rsidP="009D48B1">
      <w:pPr>
        <w:rPr>
          <w:rFonts w:ascii="Calibri" w:hAnsi="Calibri" w:cs="Calibri"/>
          <w:b/>
          <w:bCs/>
          <w:sz w:val="22"/>
          <w:szCs w:val="22"/>
        </w:rPr>
      </w:pPr>
      <w:r w:rsidRPr="004E43E0">
        <w:rPr>
          <w:rFonts w:ascii="Calibri" w:hAnsi="Calibri" w:cs="Calibri"/>
          <w:b/>
          <w:bCs/>
          <w:sz w:val="22"/>
          <w:szCs w:val="22"/>
        </w:rPr>
        <w:t>Locatie:</w:t>
      </w:r>
      <w:r w:rsidR="00EF52A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B01CE">
        <w:rPr>
          <w:rFonts w:ascii="Calibri" w:hAnsi="Calibri" w:cs="Calibri"/>
          <w:b/>
          <w:bCs/>
          <w:sz w:val="22"/>
          <w:szCs w:val="22"/>
        </w:rPr>
        <w:t xml:space="preserve"> kerkelijk centrum Willibrords Erf, Haarlemmerstraatweg 6, 2343 LB Oegstgeest</w:t>
      </w:r>
    </w:p>
    <w:p w14:paraId="076C4DD7" w14:textId="77777777" w:rsidR="003B56C1" w:rsidRPr="00100287" w:rsidRDefault="003B56C1" w:rsidP="009D48B1">
      <w:pPr>
        <w:rPr>
          <w:rFonts w:asciiTheme="minorHAnsi" w:hAnsiTheme="minorHAnsi" w:cstheme="minorHAnsi"/>
          <w:sz w:val="22"/>
          <w:szCs w:val="22"/>
        </w:rPr>
      </w:pPr>
    </w:p>
    <w:p w14:paraId="1C1669E2" w14:textId="09FC47A7" w:rsidR="009D48B1" w:rsidRDefault="009D48B1" w:rsidP="003C488A">
      <w:pPr>
        <w:spacing w:line="200" w:lineRule="atLeast"/>
        <w:rPr>
          <w:rFonts w:ascii="Calibri" w:hAnsi="Calibri" w:cs="Calibri"/>
          <w:b/>
          <w:bCs/>
          <w:sz w:val="22"/>
          <w:szCs w:val="22"/>
        </w:rPr>
      </w:pPr>
      <w:r w:rsidRPr="00EC4CE8">
        <w:rPr>
          <w:rFonts w:ascii="Calibri" w:hAnsi="Calibri" w:cs="Calibri"/>
          <w:b/>
          <w:bCs/>
          <w:sz w:val="22"/>
          <w:szCs w:val="22"/>
        </w:rPr>
        <w:t>AGENDA</w:t>
      </w:r>
    </w:p>
    <w:tbl>
      <w:tblPr>
        <w:tblStyle w:val="Tabelraster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1559"/>
        <w:gridCol w:w="7789"/>
      </w:tblGrid>
      <w:tr w:rsidR="00BB1CE3" w14:paraId="611199C0" w14:textId="77777777" w:rsidTr="00F91008">
        <w:tc>
          <w:tcPr>
            <w:tcW w:w="426" w:type="dxa"/>
          </w:tcPr>
          <w:p w14:paraId="0D6B3A28" w14:textId="0972C7F0" w:rsidR="00BB1CE3" w:rsidRDefault="00BB1CE3" w:rsidP="003C488A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559" w:type="dxa"/>
          </w:tcPr>
          <w:p w14:paraId="65A2DA69" w14:textId="0284688C" w:rsidR="00BB1CE3" w:rsidRDefault="003E0172" w:rsidP="003C488A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20.00 uur</w:t>
            </w:r>
          </w:p>
        </w:tc>
        <w:tc>
          <w:tcPr>
            <w:tcW w:w="7789" w:type="dxa"/>
          </w:tcPr>
          <w:p w14:paraId="33A1CBBB" w14:textId="31F999A1" w:rsidR="00457084" w:rsidRPr="006513DA" w:rsidRDefault="003E0172" w:rsidP="006513DA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E017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Opening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door </w:t>
            </w:r>
            <w:r w:rsidR="004956E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voorzitter ds. Fulco de Vries Bouwstra</w:t>
            </w:r>
          </w:p>
        </w:tc>
      </w:tr>
      <w:tr w:rsidR="00F12338" w14:paraId="40B50C39" w14:textId="77777777" w:rsidTr="00F91008">
        <w:tc>
          <w:tcPr>
            <w:tcW w:w="426" w:type="dxa"/>
          </w:tcPr>
          <w:p w14:paraId="630B1642" w14:textId="77777777" w:rsidR="00F12338" w:rsidRDefault="00F12338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B61D91D" w14:textId="77777777" w:rsidR="00F12338" w:rsidRDefault="00F12338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89" w:type="dxa"/>
          </w:tcPr>
          <w:p w14:paraId="33D30008" w14:textId="77777777" w:rsidR="00F12338" w:rsidRPr="00A8561D" w:rsidRDefault="00F12338" w:rsidP="00A8561D">
            <w:pPr>
              <w:pStyle w:val="Lijstalinea"/>
              <w:widowControl/>
              <w:suppressAutoHyphens w:val="0"/>
              <w:ind w:left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A0C21" w14:paraId="392EFE67" w14:textId="77777777" w:rsidTr="00F91008">
        <w:tc>
          <w:tcPr>
            <w:tcW w:w="426" w:type="dxa"/>
          </w:tcPr>
          <w:p w14:paraId="276278FC" w14:textId="3492AE39" w:rsidR="004A0C21" w:rsidRDefault="00051ED0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  <w:r w:rsidR="004A0C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559" w:type="dxa"/>
          </w:tcPr>
          <w:p w14:paraId="07C81A1E" w14:textId="6AB812C6" w:rsidR="004A0C21" w:rsidRDefault="004A0C21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  <w:r w:rsidR="0093480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</w:t>
            </w:r>
            <w:r w:rsidR="00E51B2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-2</w:t>
            </w:r>
            <w:r w:rsidR="0014263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</w:t>
            </w:r>
            <w:r w:rsidR="00E51B2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789" w:type="dxa"/>
          </w:tcPr>
          <w:p w14:paraId="229E97B7" w14:textId="16369AD9" w:rsidR="00A943FC" w:rsidRPr="00A943FC" w:rsidRDefault="00790CCA" w:rsidP="00790CCA">
            <w:pPr>
              <w:pStyle w:val="Lijstalinea"/>
              <w:widowControl/>
              <w:suppressAutoHyphens w:val="0"/>
              <w:ind w:lef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6F163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Verslag </w:t>
            </w:r>
            <w:r w:rsidR="00DE608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studie</w:t>
            </w:r>
            <w:r w:rsidRPr="006F163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reis classispredikanten naar </w:t>
            </w:r>
            <w:r w:rsidR="00CB1EA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het bisdom Leeds-Bradford van de Anglicaanse kerk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door ds. Mark van Pelt</w:t>
            </w:r>
          </w:p>
        </w:tc>
      </w:tr>
      <w:tr w:rsidR="00F12338" w14:paraId="20F12CB6" w14:textId="77777777" w:rsidTr="00F91008">
        <w:tc>
          <w:tcPr>
            <w:tcW w:w="426" w:type="dxa"/>
          </w:tcPr>
          <w:p w14:paraId="03A1E1E4" w14:textId="77777777" w:rsidR="00F12338" w:rsidRDefault="00F12338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4639CF3" w14:textId="77777777" w:rsidR="00F12338" w:rsidRDefault="00F12338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89" w:type="dxa"/>
          </w:tcPr>
          <w:p w14:paraId="2C890E2A" w14:textId="77777777" w:rsidR="00F12338" w:rsidRPr="00A8561D" w:rsidRDefault="00F12338" w:rsidP="00A8561D">
            <w:pPr>
              <w:pStyle w:val="Lijstalinea"/>
              <w:widowControl/>
              <w:suppressAutoHyphens w:val="0"/>
              <w:ind w:left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A0C21" w14:paraId="76E9EEB2" w14:textId="77777777" w:rsidTr="00F91008">
        <w:tc>
          <w:tcPr>
            <w:tcW w:w="426" w:type="dxa"/>
          </w:tcPr>
          <w:p w14:paraId="205A0D2E" w14:textId="7E0A3073" w:rsidR="004A0C21" w:rsidRDefault="00051ED0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  <w:r w:rsidR="004A0C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559" w:type="dxa"/>
          </w:tcPr>
          <w:p w14:paraId="39B864F8" w14:textId="744B4EAD" w:rsidR="004A0C21" w:rsidRDefault="004A0C21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  <w:r w:rsidR="006D233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  <w:r w:rsidR="005B0AC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-2</w:t>
            </w:r>
            <w:r w:rsidR="006A3B0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  <w:r w:rsidR="00446AD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  <w:r w:rsidR="006F163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789" w:type="dxa"/>
          </w:tcPr>
          <w:p w14:paraId="72064DF7" w14:textId="633C1B13" w:rsidR="004A0C21" w:rsidRPr="003E710C" w:rsidRDefault="00825590" w:rsidP="00AB1038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Gesprek naar aanleiding</w:t>
            </w:r>
            <w:r w:rsidR="00CB1EA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van het vierjaarlijks verslag uit de class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i</w:t>
            </w:r>
            <w:r w:rsidR="00CB1EA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3E710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onder leiding van ds. Mark van Pelt </w:t>
            </w:r>
            <w:r w:rsidR="0089115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(bijlage</w:t>
            </w:r>
            <w:r w:rsidR="00181D4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1</w:t>
            </w:r>
            <w:r w:rsidR="0089115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F12338" w14:paraId="32E43383" w14:textId="77777777" w:rsidTr="00F91008">
        <w:tc>
          <w:tcPr>
            <w:tcW w:w="426" w:type="dxa"/>
          </w:tcPr>
          <w:p w14:paraId="6EA38C4D" w14:textId="77777777" w:rsidR="00F12338" w:rsidRDefault="00F12338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34A4EBA" w14:textId="77777777" w:rsidR="00F12338" w:rsidRDefault="00F12338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89" w:type="dxa"/>
          </w:tcPr>
          <w:p w14:paraId="24BAF20A" w14:textId="77777777" w:rsidR="00F12338" w:rsidRDefault="00F12338" w:rsidP="00A8561D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365B1" w14:paraId="56A34873" w14:textId="77777777" w:rsidTr="00F91008">
        <w:tc>
          <w:tcPr>
            <w:tcW w:w="426" w:type="dxa"/>
          </w:tcPr>
          <w:p w14:paraId="001DF616" w14:textId="08A83BD4" w:rsidR="003365B1" w:rsidRDefault="003365B1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1559" w:type="dxa"/>
          </w:tcPr>
          <w:p w14:paraId="18766B2F" w14:textId="5E041F9B" w:rsidR="003365B1" w:rsidRDefault="003365B1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21.</w:t>
            </w:r>
            <w:r w:rsidR="002E1F1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-21.</w:t>
            </w:r>
            <w:r w:rsidR="002E1F1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789" w:type="dxa"/>
          </w:tcPr>
          <w:p w14:paraId="56F4C33B" w14:textId="5D95607E" w:rsidR="003365B1" w:rsidRDefault="003E710C" w:rsidP="000201BC">
            <w:pPr>
              <w:spacing w:line="200" w:lineRule="atLeas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Besluit wijziging </w:t>
            </w:r>
            <w:r w:rsidR="00EA711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rooster van afvaardiging naar de classicale vergadering</w:t>
            </w:r>
          </w:p>
          <w:p w14:paraId="11FA9E9B" w14:textId="72272CF9" w:rsidR="001B663D" w:rsidRPr="001B663D" w:rsidRDefault="00891158" w:rsidP="000201BC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(bijlage</w:t>
            </w:r>
            <w:r w:rsidR="00181D4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3365B1" w14:paraId="78932C57" w14:textId="77777777" w:rsidTr="00F91008">
        <w:tc>
          <w:tcPr>
            <w:tcW w:w="426" w:type="dxa"/>
          </w:tcPr>
          <w:p w14:paraId="21BCE346" w14:textId="77777777" w:rsidR="003365B1" w:rsidRDefault="003365B1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667ABCD" w14:textId="77777777" w:rsidR="003365B1" w:rsidRDefault="003365B1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89" w:type="dxa"/>
          </w:tcPr>
          <w:p w14:paraId="3236BA3B" w14:textId="77777777" w:rsidR="003365B1" w:rsidRPr="00AC2829" w:rsidRDefault="003365B1" w:rsidP="000201BC">
            <w:pPr>
              <w:spacing w:line="200" w:lineRule="atLeas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A0C21" w14:paraId="569F9A67" w14:textId="77777777" w:rsidTr="00F91008">
        <w:tc>
          <w:tcPr>
            <w:tcW w:w="426" w:type="dxa"/>
          </w:tcPr>
          <w:p w14:paraId="15159B88" w14:textId="15F36BDB" w:rsidR="004A0C21" w:rsidRDefault="003365B1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  <w:r w:rsidR="004A0C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78FC5AF6" w14:textId="69ECD3AD" w:rsidR="004A0C21" w:rsidRDefault="004A0C21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  <w:r w:rsidR="006B4615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  <w:r w:rsidR="002F4F6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  <w:r w:rsidR="002E1F1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</w:t>
            </w:r>
            <w:r w:rsidR="00F346C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-2</w:t>
            </w:r>
            <w:r w:rsidR="00F3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</w:t>
            </w:r>
            <w:r w:rsidR="002E1F1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789" w:type="dxa"/>
          </w:tcPr>
          <w:p w14:paraId="18861987" w14:textId="0E6C8F2C" w:rsidR="000201BC" w:rsidRDefault="001331CD" w:rsidP="000201BC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Voorstel</w:t>
            </w:r>
            <w:r w:rsidR="000201BC" w:rsidRPr="00AC2829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benoeming</w:t>
            </w:r>
            <w:r w:rsidR="005E33A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l</w:t>
            </w:r>
            <w:r w:rsidR="00554F8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eden</w:t>
            </w:r>
            <w:r w:rsidR="005E33A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CCO</w:t>
            </w:r>
            <w:r w:rsidR="00554F8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en CCV </w:t>
            </w:r>
            <w:r w:rsidR="005E33A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Zuid-Holland</w:t>
            </w:r>
          </w:p>
          <w:p w14:paraId="00A5F2EA" w14:textId="25C0125C" w:rsidR="00E93FB3" w:rsidRPr="004B6184" w:rsidRDefault="00B94A23" w:rsidP="004B6184">
            <w:pPr>
              <w:pStyle w:val="Lijstalinea"/>
              <w:numPr>
                <w:ilvl w:val="0"/>
                <w:numId w:val="29"/>
              </w:num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Voor</w:t>
            </w:r>
            <w:r w:rsidR="00F30C6B"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dracht </w:t>
            </w:r>
            <w:r w:rsidR="005E33A3"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mevrouw ds. L.G.</w:t>
            </w:r>
            <w:r w:rsidR="00F91008"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="005E33A3"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Bos als lid van het classicale college voor het opzicht Zuid-Holland</w:t>
            </w:r>
            <w:r w:rsidR="00891158"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(bijlagen</w:t>
            </w:r>
            <w:r w:rsidR="007B49AA"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3,3a</w:t>
            </w:r>
            <w:r w:rsidR="00891158"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  <w:p w14:paraId="043A962B" w14:textId="0EE0B7A1" w:rsidR="00554F87" w:rsidRPr="004B6184" w:rsidRDefault="00554F87" w:rsidP="004B6184">
            <w:pPr>
              <w:pStyle w:val="Lijstalinea"/>
              <w:numPr>
                <w:ilvl w:val="0"/>
                <w:numId w:val="29"/>
              </w:num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Voordracht ds. C.H. Oechies en mw. M.J. van Vliet als leden van het classicale college voor de visitatie Zuid-Holland (bijlagen</w:t>
            </w:r>
            <w:r w:rsidR="007B49AA"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4,4a</w:t>
            </w:r>
            <w:r w:rsidR="004B6184"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,b,c,d</w:t>
            </w:r>
            <w:r w:rsidRP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) </w:t>
            </w:r>
          </w:p>
        </w:tc>
      </w:tr>
      <w:tr w:rsidR="003801E9" w14:paraId="5CD6A301" w14:textId="77777777" w:rsidTr="00F91008">
        <w:tc>
          <w:tcPr>
            <w:tcW w:w="426" w:type="dxa"/>
          </w:tcPr>
          <w:p w14:paraId="172CE4F8" w14:textId="77777777" w:rsidR="003801E9" w:rsidRDefault="003801E9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058CB45" w14:textId="77777777" w:rsidR="003801E9" w:rsidRDefault="003801E9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89" w:type="dxa"/>
          </w:tcPr>
          <w:p w14:paraId="597AF35A" w14:textId="77777777" w:rsidR="003801E9" w:rsidRDefault="003801E9" w:rsidP="004A0C21">
            <w:pPr>
              <w:spacing w:line="200" w:lineRule="atLeas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14527" w14:paraId="2BDC9B08" w14:textId="77777777" w:rsidTr="00F91008">
        <w:tc>
          <w:tcPr>
            <w:tcW w:w="426" w:type="dxa"/>
          </w:tcPr>
          <w:p w14:paraId="71B4B939" w14:textId="569F56D8" w:rsidR="00A14527" w:rsidRDefault="008A0755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559" w:type="dxa"/>
          </w:tcPr>
          <w:p w14:paraId="3D32C05C" w14:textId="357A66D7" w:rsidR="00A14527" w:rsidRDefault="00A14527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21.30-21.50</w:t>
            </w:r>
          </w:p>
        </w:tc>
        <w:tc>
          <w:tcPr>
            <w:tcW w:w="7789" w:type="dxa"/>
          </w:tcPr>
          <w:p w14:paraId="56C618AE" w14:textId="77777777" w:rsidR="00A14527" w:rsidRDefault="00A14527" w:rsidP="004A0C21">
            <w:pPr>
              <w:spacing w:line="200" w:lineRule="atLeas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Korte agendapunten</w:t>
            </w:r>
          </w:p>
          <w:p w14:paraId="4C8D8866" w14:textId="2175D1C9" w:rsidR="00786FEA" w:rsidRPr="005300E9" w:rsidRDefault="00786FEA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300E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 Vacature scriba per 1 januari 2027</w:t>
            </w:r>
            <w:r w:rsidR="003D05E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, verzoek uit te kijken naar mogelijke kandidaten</w:t>
            </w:r>
          </w:p>
          <w:p w14:paraId="37DB46A9" w14:textId="2B200A24" w:rsidR="00786FEA" w:rsidRDefault="00786FEA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5300E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- Verslag werkzaamheden breed moderamen mei-september </w:t>
            </w:r>
            <w:r w:rsidR="001331C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2026</w:t>
            </w:r>
            <w:r w:rsidR="0089115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(bijlage</w:t>
            </w:r>
            <w:r w:rsidR="0044314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</w:t>
            </w:r>
            <w:r w:rsid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="00160BD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  <w:r w:rsidR="0044314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, 5a, 5b</w:t>
            </w:r>
            <w:r w:rsidR="0089115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  <w:p w14:paraId="02CFD762" w14:textId="610BA9BC" w:rsidR="005300E9" w:rsidRPr="005300E9" w:rsidRDefault="005300E9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 Vergaderrooster 2027</w:t>
            </w:r>
            <w:r w:rsidR="0089115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(bijlage</w:t>
            </w:r>
            <w:r w:rsid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="00160BD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  <w:r w:rsidR="0089115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  <w:p w14:paraId="5F0A5E9D" w14:textId="4CE54321" w:rsidR="00786FEA" w:rsidRDefault="00786FEA" w:rsidP="004A0C21">
            <w:pPr>
              <w:spacing w:line="200" w:lineRule="atLeas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5300E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- Verslag CV </w:t>
            </w:r>
            <w:r w:rsidR="008C0B4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  <w:r w:rsidR="00A502D6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="005300E9" w:rsidRPr="005300E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mei 2026</w:t>
            </w:r>
            <w:r w:rsidR="0089115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(bijlage</w:t>
            </w:r>
            <w:r w:rsidR="004B61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="00160BD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  <w:r w:rsidR="0089115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A14527" w14:paraId="373B4A2B" w14:textId="77777777" w:rsidTr="00F91008">
        <w:tc>
          <w:tcPr>
            <w:tcW w:w="426" w:type="dxa"/>
          </w:tcPr>
          <w:p w14:paraId="0B0BC50A" w14:textId="77777777" w:rsidR="00A14527" w:rsidRDefault="00A14527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D92B99E" w14:textId="77777777" w:rsidR="00A14527" w:rsidRDefault="00A14527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89" w:type="dxa"/>
          </w:tcPr>
          <w:p w14:paraId="60E7C9F3" w14:textId="77777777" w:rsidR="00A14527" w:rsidRDefault="00A14527" w:rsidP="004A0C21">
            <w:pPr>
              <w:spacing w:line="200" w:lineRule="atLeas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801E9" w14:paraId="18E991DD" w14:textId="77777777" w:rsidTr="00F91008">
        <w:tc>
          <w:tcPr>
            <w:tcW w:w="426" w:type="dxa"/>
          </w:tcPr>
          <w:p w14:paraId="157E3B17" w14:textId="012C3DD7" w:rsidR="003801E9" w:rsidRDefault="008A0755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</w:t>
            </w:r>
            <w:r w:rsidR="003801E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559" w:type="dxa"/>
          </w:tcPr>
          <w:p w14:paraId="26AD8ED7" w14:textId="0EADBE48" w:rsidR="003801E9" w:rsidRDefault="003801E9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  <w:r w:rsidR="00F3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  <w:r w:rsidR="00A1452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  <w:r w:rsidR="00F3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-2</w:t>
            </w:r>
            <w:r w:rsidR="00A1452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2.00</w:t>
            </w:r>
            <w:r w:rsidR="002E1F1E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7789" w:type="dxa"/>
          </w:tcPr>
          <w:p w14:paraId="6D0F9321" w14:textId="6B78DA30" w:rsidR="003801E9" w:rsidRPr="009F1C22" w:rsidRDefault="003801E9" w:rsidP="004A0C21">
            <w:pPr>
              <w:spacing w:line="200" w:lineRule="atLeas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W.v.t.t.k</w:t>
            </w:r>
            <w:r w:rsidR="00B755A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en rondvraag</w:t>
            </w:r>
            <w:r w:rsidR="009F1C22">
              <w:rPr>
                <w:b/>
                <w:bCs/>
                <w:color w:val="000000"/>
              </w:rPr>
              <w:t xml:space="preserve">, </w:t>
            </w:r>
            <w:r w:rsidR="009F1C22" w:rsidRPr="009F1C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aandachtspunten vanuit de ringen/gemeenten</w:t>
            </w:r>
          </w:p>
          <w:p w14:paraId="6B4D8B65" w14:textId="467762A1" w:rsidR="003801E9" w:rsidRDefault="003801E9" w:rsidP="004A0C21">
            <w:pPr>
              <w:spacing w:line="200" w:lineRule="atLeas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3801E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Bij voorkeur uw eventuele punten voor de rondvraag vooraf indienen</w:t>
            </w:r>
          </w:p>
        </w:tc>
      </w:tr>
      <w:tr w:rsidR="00A1778B" w14:paraId="36C2CFC5" w14:textId="77777777" w:rsidTr="00F91008">
        <w:tc>
          <w:tcPr>
            <w:tcW w:w="426" w:type="dxa"/>
          </w:tcPr>
          <w:p w14:paraId="47122D4A" w14:textId="77777777" w:rsidR="00A1778B" w:rsidRDefault="00A1778B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F60489A" w14:textId="77777777" w:rsidR="00A1778B" w:rsidRDefault="00A1778B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89" w:type="dxa"/>
          </w:tcPr>
          <w:p w14:paraId="4BCDF1D2" w14:textId="77777777" w:rsidR="00A1778B" w:rsidRDefault="00A1778B" w:rsidP="004A0C21">
            <w:pPr>
              <w:spacing w:line="200" w:lineRule="atLeas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1778B" w14:paraId="1549E488" w14:textId="77777777" w:rsidTr="00F91008">
        <w:tc>
          <w:tcPr>
            <w:tcW w:w="426" w:type="dxa"/>
          </w:tcPr>
          <w:p w14:paraId="7B0648FE" w14:textId="3C85F087" w:rsidR="00A1778B" w:rsidRDefault="008A0755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  <w:r w:rsidR="00A1778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559" w:type="dxa"/>
          </w:tcPr>
          <w:p w14:paraId="3B2B2EE3" w14:textId="48FBA2B7" w:rsidR="00A1778B" w:rsidRDefault="00A1778B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22.</w:t>
            </w:r>
            <w:r w:rsidR="00F30C6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00</w:t>
            </w:r>
            <w:r w:rsidR="00B23E0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uur</w:t>
            </w:r>
          </w:p>
        </w:tc>
        <w:tc>
          <w:tcPr>
            <w:tcW w:w="7789" w:type="dxa"/>
          </w:tcPr>
          <w:p w14:paraId="02B282A0" w14:textId="5D8D60A7" w:rsidR="00A1778B" w:rsidRPr="00A1778B" w:rsidRDefault="00A1778B" w:rsidP="004A0C21">
            <w:pPr>
              <w:spacing w:line="200" w:lineRule="atLeas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Sluiting </w:t>
            </w:r>
            <w:r w:rsidR="003C59C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door </w:t>
            </w:r>
            <w:r w:rsidR="0044314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ds. Jannet van der Spek</w:t>
            </w:r>
          </w:p>
        </w:tc>
      </w:tr>
    </w:tbl>
    <w:p w14:paraId="43A9D68A" w14:textId="5B5B47C3" w:rsidR="0031094B" w:rsidRDefault="0031094B" w:rsidP="00024E57">
      <w:pPr>
        <w:spacing w:line="200" w:lineRule="atLeast"/>
        <w:rPr>
          <w:rFonts w:ascii="Calibri" w:hAnsi="Calibri" w:cs="Calibri"/>
          <w:sz w:val="22"/>
          <w:szCs w:val="22"/>
        </w:rPr>
      </w:pPr>
    </w:p>
    <w:p w14:paraId="73BB23E1" w14:textId="77777777" w:rsidR="008A0755" w:rsidRDefault="008A0755" w:rsidP="00554583">
      <w:pPr>
        <w:spacing w:line="200" w:lineRule="atLeast"/>
        <w:rPr>
          <w:rFonts w:ascii="Calibri" w:hAnsi="Calibri" w:cs="Calibri"/>
          <w:sz w:val="22"/>
          <w:szCs w:val="22"/>
        </w:rPr>
      </w:pPr>
    </w:p>
    <w:p w14:paraId="410CC1C7" w14:textId="67383E4E" w:rsidR="009D48B1" w:rsidRDefault="00F56CF5" w:rsidP="00554583">
      <w:pPr>
        <w:spacing w:line="200" w:lineRule="atLeast"/>
      </w:pPr>
      <w:r>
        <w:rPr>
          <w:rFonts w:ascii="Calibri" w:hAnsi="Calibri" w:cs="Calibri"/>
          <w:sz w:val="22"/>
          <w:szCs w:val="22"/>
        </w:rPr>
        <w:t xml:space="preserve">Bij verhindering </w:t>
      </w:r>
      <w:r w:rsidR="009D48B1" w:rsidRPr="00EC4CE8">
        <w:rPr>
          <w:rFonts w:ascii="Calibri" w:hAnsi="Calibri" w:cs="Calibri"/>
          <w:sz w:val="22"/>
          <w:szCs w:val="22"/>
        </w:rPr>
        <w:t xml:space="preserve">graag bericht </w:t>
      </w:r>
      <w:r w:rsidR="009D48B1">
        <w:rPr>
          <w:rFonts w:ascii="Calibri" w:hAnsi="Calibri" w:cs="Calibri"/>
          <w:sz w:val="22"/>
          <w:szCs w:val="22"/>
        </w:rPr>
        <w:t xml:space="preserve">via </w:t>
      </w:r>
      <w:hyperlink r:id="rId11" w:history="1">
        <w:r w:rsidR="009D48B1" w:rsidRPr="00B141D5">
          <w:rPr>
            <w:rStyle w:val="Hyperlink"/>
            <w:rFonts w:ascii="Calibri" w:hAnsi="Calibri" w:cs="Calibri"/>
            <w:sz w:val="22"/>
            <w:szCs w:val="22"/>
          </w:rPr>
          <w:t>classisscriba-zuid-holland-noord@protestantsekerk.nl</w:t>
        </w:r>
      </w:hyperlink>
      <w:r w:rsidR="009D48B1">
        <w:rPr>
          <w:rFonts w:ascii="Calibri" w:hAnsi="Calibri" w:cs="Calibri"/>
          <w:sz w:val="22"/>
          <w:szCs w:val="22"/>
        </w:rPr>
        <w:t xml:space="preserve"> </w:t>
      </w:r>
    </w:p>
    <w:p w14:paraId="267CE99E" w14:textId="77777777" w:rsidR="00E50544" w:rsidRDefault="00E50544" w:rsidP="005E28B2">
      <w:pPr>
        <w:rPr>
          <w:rFonts w:ascii="Calibri" w:hAnsi="Calibri" w:cs="Calibri"/>
          <w:sz w:val="22"/>
          <w:szCs w:val="22"/>
        </w:rPr>
      </w:pPr>
    </w:p>
    <w:p w14:paraId="55CAFC27" w14:textId="77777777" w:rsidR="008A0755" w:rsidRDefault="008A0755" w:rsidP="00BE51DA">
      <w:pPr>
        <w:widowControl/>
        <w:suppressAutoHyphens w:val="0"/>
        <w:contextualSpacing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u w:val="single"/>
          <w:lang w:eastAsia="en-US" w:bidi="ar-SA"/>
        </w:rPr>
      </w:pPr>
    </w:p>
    <w:p w14:paraId="76BDD35E" w14:textId="7969400C" w:rsidR="00BE51DA" w:rsidRPr="00BE51DA" w:rsidRDefault="00BE51DA" w:rsidP="00BE51DA">
      <w:pPr>
        <w:widowControl/>
        <w:suppressAutoHyphens w:val="0"/>
        <w:contextualSpacing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u w:val="single"/>
          <w:lang w:eastAsia="en-US" w:bidi="ar-SA"/>
        </w:rPr>
      </w:pPr>
      <w:r w:rsidRPr="00BE51DA"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u w:val="single"/>
          <w:lang w:eastAsia="en-US" w:bidi="ar-SA"/>
        </w:rPr>
        <w:t xml:space="preserve">Vergaderschema </w:t>
      </w:r>
      <w:r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u w:val="single"/>
          <w:lang w:eastAsia="en-US" w:bidi="ar-SA"/>
        </w:rPr>
        <w:t xml:space="preserve">CV </w:t>
      </w:r>
      <w:r w:rsidRPr="00BE51DA"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u w:val="single"/>
          <w:lang w:eastAsia="en-US" w:bidi="ar-SA"/>
        </w:rPr>
        <w:t>2026</w:t>
      </w:r>
      <w:r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u w:val="single"/>
          <w:lang w:eastAsia="en-US" w:bidi="ar-SA"/>
        </w:rPr>
        <w:t xml:space="preserve"> (dinsdagen) </w:t>
      </w:r>
    </w:p>
    <w:p w14:paraId="09D9B821" w14:textId="38F8608F" w:rsidR="0048168C" w:rsidRPr="005300E9" w:rsidRDefault="00BE51DA" w:rsidP="00A16570">
      <w:pPr>
        <w:widowControl/>
        <w:suppressAutoHyphens w:val="0"/>
        <w:contextualSpacing/>
        <w:rPr>
          <w:rFonts w:ascii="Calibri" w:hAnsi="Calibri" w:cs="Calibri"/>
          <w:b/>
          <w:bCs/>
          <w:sz w:val="22"/>
          <w:szCs w:val="22"/>
        </w:rPr>
      </w:pPr>
      <w:r w:rsidRPr="005300E9"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  <w:t xml:space="preserve">17 </w:t>
      </w:r>
      <w:r w:rsidR="00457560" w:rsidRPr="005300E9"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  <w:t xml:space="preserve"> </w:t>
      </w:r>
      <w:r w:rsidR="00DD7785" w:rsidRPr="005300E9"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  <w:t>n</w:t>
      </w:r>
      <w:r w:rsidR="003C59C0" w:rsidRPr="005300E9"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  <w:t>ovember</w:t>
      </w:r>
      <w:r w:rsidRPr="005300E9"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  <w:t xml:space="preserve"> </w:t>
      </w:r>
      <w:r w:rsidR="003D05EF"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  <w:t xml:space="preserve">2026 </w:t>
      </w:r>
      <w:r w:rsidR="005300E9" w:rsidRPr="005300E9"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  <w:t xml:space="preserve"> Sionskerk Alphen aan den R</w:t>
      </w:r>
      <w:r w:rsidR="005300E9"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  <w:t>ijn</w:t>
      </w:r>
      <w:r w:rsidR="0048168C"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  <w:t>, inhoudelijk thema: de kerkordewijzigingen m.b.t. de regels rondom predikanten en kerkelijk werkers</w:t>
      </w:r>
    </w:p>
    <w:sectPr w:rsidR="0048168C" w:rsidRPr="005300E9" w:rsidSect="00A850D8">
      <w:footerReference w:type="default" r:id="rId12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D6BAF" w14:textId="77777777" w:rsidR="00CD2553" w:rsidRDefault="00CD2553" w:rsidP="00EB5CA6">
      <w:r>
        <w:separator/>
      </w:r>
    </w:p>
  </w:endnote>
  <w:endnote w:type="continuationSeparator" w:id="0">
    <w:p w14:paraId="2F2AEB0B" w14:textId="77777777" w:rsidR="00CD2553" w:rsidRDefault="00CD2553" w:rsidP="00EB5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789FC" w14:textId="2788A9DA" w:rsidR="00EB5CA6" w:rsidRPr="005C2981" w:rsidRDefault="00A27419" w:rsidP="005C2981">
    <w:pPr>
      <w:pStyle w:val="Voetteks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202</w:t>
    </w:r>
    <w:r w:rsidR="00B842D8">
      <w:rPr>
        <w:rFonts w:asciiTheme="minorHAnsi" w:hAnsiTheme="minorHAnsi" w:cstheme="minorHAnsi"/>
        <w:sz w:val="20"/>
        <w:szCs w:val="20"/>
      </w:rPr>
      <w:t>60</w:t>
    </w:r>
    <w:r w:rsidR="00E35F54">
      <w:rPr>
        <w:rFonts w:asciiTheme="minorHAnsi" w:hAnsiTheme="minorHAnsi" w:cstheme="minorHAnsi"/>
        <w:sz w:val="20"/>
        <w:szCs w:val="20"/>
      </w:rPr>
      <w:t>929</w:t>
    </w:r>
    <w:r w:rsidR="003C488A">
      <w:rPr>
        <w:rFonts w:asciiTheme="minorHAnsi" w:hAnsiTheme="minorHAnsi" w:cstheme="minorHAnsi"/>
        <w:sz w:val="20"/>
        <w:szCs w:val="20"/>
      </w:rPr>
      <w:t xml:space="preserve"> </w:t>
    </w:r>
    <w:r w:rsidR="00354009">
      <w:rPr>
        <w:rFonts w:asciiTheme="minorHAnsi" w:hAnsiTheme="minorHAnsi" w:cstheme="minorHAnsi"/>
        <w:sz w:val="20"/>
        <w:szCs w:val="20"/>
      </w:rPr>
      <w:t>CV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48BDF" w14:textId="77777777" w:rsidR="00CD2553" w:rsidRDefault="00CD2553" w:rsidP="00EB5CA6">
      <w:r>
        <w:separator/>
      </w:r>
    </w:p>
  </w:footnote>
  <w:footnote w:type="continuationSeparator" w:id="0">
    <w:p w14:paraId="3BA39D53" w14:textId="77777777" w:rsidR="00CD2553" w:rsidRDefault="00CD2553" w:rsidP="00EB5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caps w:val="0"/>
        <w:smallCap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3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2BB7BAD"/>
    <w:multiLevelType w:val="hybridMultilevel"/>
    <w:tmpl w:val="FE6408AE"/>
    <w:lvl w:ilvl="0" w:tplc="00000002">
      <w:start w:val="23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34B63"/>
    <w:multiLevelType w:val="hybridMultilevel"/>
    <w:tmpl w:val="BD8EA112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DC56211"/>
    <w:multiLevelType w:val="hybridMultilevel"/>
    <w:tmpl w:val="F0FA53B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8501F7"/>
    <w:multiLevelType w:val="hybridMultilevel"/>
    <w:tmpl w:val="A86A6142"/>
    <w:lvl w:ilvl="0" w:tplc="B6B4BE7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6736F"/>
    <w:multiLevelType w:val="hybridMultilevel"/>
    <w:tmpl w:val="63F08D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A644A9"/>
    <w:multiLevelType w:val="hybridMultilevel"/>
    <w:tmpl w:val="7E7009F0"/>
    <w:lvl w:ilvl="0" w:tplc="04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1FD2744B"/>
    <w:multiLevelType w:val="hybridMultilevel"/>
    <w:tmpl w:val="CE16BA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B737A7"/>
    <w:multiLevelType w:val="hybridMultilevel"/>
    <w:tmpl w:val="F7B46446"/>
    <w:lvl w:ilvl="0" w:tplc="7F3ED7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E4646"/>
    <w:multiLevelType w:val="hybridMultilevel"/>
    <w:tmpl w:val="F42AB4D8"/>
    <w:lvl w:ilvl="0" w:tplc="FFFFFFFF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30E75"/>
    <w:multiLevelType w:val="hybridMultilevel"/>
    <w:tmpl w:val="A11E689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700BA7"/>
    <w:multiLevelType w:val="hybridMultilevel"/>
    <w:tmpl w:val="DC0A09AC"/>
    <w:lvl w:ilvl="0" w:tplc="755CAB3C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92627"/>
    <w:multiLevelType w:val="hybridMultilevel"/>
    <w:tmpl w:val="AE4295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57D62"/>
    <w:multiLevelType w:val="hybridMultilevel"/>
    <w:tmpl w:val="C10C5F32"/>
    <w:lvl w:ilvl="0" w:tplc="04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382E0D84"/>
    <w:multiLevelType w:val="hybridMultilevel"/>
    <w:tmpl w:val="68002D06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A68713B"/>
    <w:multiLevelType w:val="hybridMultilevel"/>
    <w:tmpl w:val="8B04BEF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3153C30"/>
    <w:multiLevelType w:val="hybridMultilevel"/>
    <w:tmpl w:val="8936689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545F53"/>
    <w:multiLevelType w:val="hybridMultilevel"/>
    <w:tmpl w:val="36B06D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FE1F84"/>
    <w:multiLevelType w:val="hybridMultilevel"/>
    <w:tmpl w:val="3A82ED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ED103A"/>
    <w:multiLevelType w:val="hybridMultilevel"/>
    <w:tmpl w:val="6CB86878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59C81C05"/>
    <w:multiLevelType w:val="hybridMultilevel"/>
    <w:tmpl w:val="24563F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223BB3"/>
    <w:multiLevelType w:val="hybridMultilevel"/>
    <w:tmpl w:val="15F852B2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6A2D7E7F"/>
    <w:multiLevelType w:val="hybridMultilevel"/>
    <w:tmpl w:val="45180370"/>
    <w:lvl w:ilvl="0" w:tplc="00000002">
      <w:start w:val="23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52645"/>
    <w:multiLevelType w:val="hybridMultilevel"/>
    <w:tmpl w:val="C2CA3A06"/>
    <w:lvl w:ilvl="0" w:tplc="55D8CEC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D96E75"/>
    <w:multiLevelType w:val="hybridMultilevel"/>
    <w:tmpl w:val="313E71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275144"/>
    <w:multiLevelType w:val="hybridMultilevel"/>
    <w:tmpl w:val="56A8FA8A"/>
    <w:lvl w:ilvl="0" w:tplc="6FEC31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6511D7"/>
    <w:multiLevelType w:val="hybridMultilevel"/>
    <w:tmpl w:val="27229C92"/>
    <w:lvl w:ilvl="0" w:tplc="55D8CEC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1E2B4A"/>
    <w:multiLevelType w:val="hybridMultilevel"/>
    <w:tmpl w:val="21227AE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450D5C"/>
    <w:multiLevelType w:val="hybridMultilevel"/>
    <w:tmpl w:val="173E1E0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604702">
    <w:abstractNumId w:val="0"/>
  </w:num>
  <w:num w:numId="2" w16cid:durableId="769163020">
    <w:abstractNumId w:val="17"/>
  </w:num>
  <w:num w:numId="3" w16cid:durableId="565603797">
    <w:abstractNumId w:val="12"/>
  </w:num>
  <w:num w:numId="4" w16cid:durableId="506096246">
    <w:abstractNumId w:val="11"/>
  </w:num>
  <w:num w:numId="5" w16cid:durableId="436603365">
    <w:abstractNumId w:val="1"/>
  </w:num>
  <w:num w:numId="6" w16cid:durableId="655493005">
    <w:abstractNumId w:val="13"/>
  </w:num>
  <w:num w:numId="7" w16cid:durableId="996154710">
    <w:abstractNumId w:val="9"/>
  </w:num>
  <w:num w:numId="8" w16cid:durableId="560678456">
    <w:abstractNumId w:val="23"/>
  </w:num>
  <w:num w:numId="9" w16cid:durableId="1763333617">
    <w:abstractNumId w:val="2"/>
  </w:num>
  <w:num w:numId="10" w16cid:durableId="1827549000">
    <w:abstractNumId w:val="29"/>
  </w:num>
  <w:num w:numId="11" w16cid:durableId="857157435">
    <w:abstractNumId w:val="19"/>
  </w:num>
  <w:num w:numId="12" w16cid:durableId="1021248969">
    <w:abstractNumId w:val="4"/>
  </w:num>
  <w:num w:numId="13" w16cid:durableId="1503428162">
    <w:abstractNumId w:val="16"/>
  </w:num>
  <w:num w:numId="14" w16cid:durableId="107090266">
    <w:abstractNumId w:val="14"/>
  </w:num>
  <w:num w:numId="15" w16cid:durableId="22874975">
    <w:abstractNumId w:val="3"/>
  </w:num>
  <w:num w:numId="16" w16cid:durableId="1060985239">
    <w:abstractNumId w:val="7"/>
  </w:num>
  <w:num w:numId="17" w16cid:durableId="285696024">
    <w:abstractNumId w:val="22"/>
  </w:num>
  <w:num w:numId="18" w16cid:durableId="755904914">
    <w:abstractNumId w:val="20"/>
  </w:num>
  <w:num w:numId="19" w16cid:durableId="1117796480">
    <w:abstractNumId w:val="28"/>
  </w:num>
  <w:num w:numId="20" w16cid:durableId="1875539268">
    <w:abstractNumId w:val="15"/>
  </w:num>
  <w:num w:numId="21" w16cid:durableId="873035858">
    <w:abstractNumId w:val="26"/>
  </w:num>
  <w:num w:numId="22" w16cid:durableId="1264651795">
    <w:abstractNumId w:val="18"/>
  </w:num>
  <w:num w:numId="23" w16cid:durableId="940063301">
    <w:abstractNumId w:val="10"/>
  </w:num>
  <w:num w:numId="24" w16cid:durableId="863399238">
    <w:abstractNumId w:val="25"/>
  </w:num>
  <w:num w:numId="25" w16cid:durableId="1680044330">
    <w:abstractNumId w:val="27"/>
  </w:num>
  <w:num w:numId="26" w16cid:durableId="2118675075">
    <w:abstractNumId w:val="24"/>
  </w:num>
  <w:num w:numId="27" w16cid:durableId="529268801">
    <w:abstractNumId w:val="21"/>
  </w:num>
  <w:num w:numId="28" w16cid:durableId="990716850">
    <w:abstractNumId w:val="6"/>
  </w:num>
  <w:num w:numId="29" w16cid:durableId="1475247746">
    <w:abstractNumId w:val="8"/>
  </w:num>
  <w:num w:numId="30" w16cid:durableId="13898386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7E"/>
    <w:rsid w:val="00000026"/>
    <w:rsid w:val="00004727"/>
    <w:rsid w:val="000062E3"/>
    <w:rsid w:val="00012992"/>
    <w:rsid w:val="00015EB3"/>
    <w:rsid w:val="000201BC"/>
    <w:rsid w:val="00022371"/>
    <w:rsid w:val="00024E57"/>
    <w:rsid w:val="00024F28"/>
    <w:rsid w:val="00034793"/>
    <w:rsid w:val="00036883"/>
    <w:rsid w:val="00050682"/>
    <w:rsid w:val="0005198D"/>
    <w:rsid w:val="00051ED0"/>
    <w:rsid w:val="000567DA"/>
    <w:rsid w:val="00066EC0"/>
    <w:rsid w:val="00067159"/>
    <w:rsid w:val="00081440"/>
    <w:rsid w:val="00081661"/>
    <w:rsid w:val="00082596"/>
    <w:rsid w:val="00087CAD"/>
    <w:rsid w:val="000948B0"/>
    <w:rsid w:val="000A0053"/>
    <w:rsid w:val="000A379C"/>
    <w:rsid w:val="000A586F"/>
    <w:rsid w:val="000B170A"/>
    <w:rsid w:val="000B6B76"/>
    <w:rsid w:val="000C2246"/>
    <w:rsid w:val="000C2F8C"/>
    <w:rsid w:val="000C5625"/>
    <w:rsid w:val="000D41E6"/>
    <w:rsid w:val="000E3154"/>
    <w:rsid w:val="000E58A7"/>
    <w:rsid w:val="000F1645"/>
    <w:rsid w:val="000F6788"/>
    <w:rsid w:val="00100287"/>
    <w:rsid w:val="001026FD"/>
    <w:rsid w:val="00102AA8"/>
    <w:rsid w:val="00104132"/>
    <w:rsid w:val="0010545E"/>
    <w:rsid w:val="001062BC"/>
    <w:rsid w:val="00111E10"/>
    <w:rsid w:val="00115CEA"/>
    <w:rsid w:val="00117C5C"/>
    <w:rsid w:val="00120355"/>
    <w:rsid w:val="0012244E"/>
    <w:rsid w:val="00125041"/>
    <w:rsid w:val="0012556E"/>
    <w:rsid w:val="00126CEF"/>
    <w:rsid w:val="001272DB"/>
    <w:rsid w:val="001331CD"/>
    <w:rsid w:val="001359A5"/>
    <w:rsid w:val="001369DA"/>
    <w:rsid w:val="0014136D"/>
    <w:rsid w:val="0014263A"/>
    <w:rsid w:val="00142DDB"/>
    <w:rsid w:val="0015292E"/>
    <w:rsid w:val="00154846"/>
    <w:rsid w:val="001558A9"/>
    <w:rsid w:val="00160BD0"/>
    <w:rsid w:val="001633BB"/>
    <w:rsid w:val="00164025"/>
    <w:rsid w:val="00165775"/>
    <w:rsid w:val="0017179F"/>
    <w:rsid w:val="00181D4A"/>
    <w:rsid w:val="00186E64"/>
    <w:rsid w:val="001873C0"/>
    <w:rsid w:val="001918C3"/>
    <w:rsid w:val="00191B9A"/>
    <w:rsid w:val="00194150"/>
    <w:rsid w:val="001959E5"/>
    <w:rsid w:val="00196330"/>
    <w:rsid w:val="00196719"/>
    <w:rsid w:val="001A567C"/>
    <w:rsid w:val="001A68B3"/>
    <w:rsid w:val="001A697E"/>
    <w:rsid w:val="001B1FBD"/>
    <w:rsid w:val="001B2080"/>
    <w:rsid w:val="001B474E"/>
    <w:rsid w:val="001B4E05"/>
    <w:rsid w:val="001B59F0"/>
    <w:rsid w:val="001B663D"/>
    <w:rsid w:val="001C2E02"/>
    <w:rsid w:val="001C6A30"/>
    <w:rsid w:val="001D1E28"/>
    <w:rsid w:val="001F1926"/>
    <w:rsid w:val="001F33D7"/>
    <w:rsid w:val="001F33FE"/>
    <w:rsid w:val="001F7AE0"/>
    <w:rsid w:val="001F7D4D"/>
    <w:rsid w:val="00200E73"/>
    <w:rsid w:val="00201D25"/>
    <w:rsid w:val="002021E0"/>
    <w:rsid w:val="00202DED"/>
    <w:rsid w:val="0020584B"/>
    <w:rsid w:val="0022007B"/>
    <w:rsid w:val="002305D8"/>
    <w:rsid w:val="00232D43"/>
    <w:rsid w:val="002352FE"/>
    <w:rsid w:val="002406D5"/>
    <w:rsid w:val="00245B20"/>
    <w:rsid w:val="0024750C"/>
    <w:rsid w:val="00247A38"/>
    <w:rsid w:val="002516E3"/>
    <w:rsid w:val="00251D8F"/>
    <w:rsid w:val="00256C9F"/>
    <w:rsid w:val="002627CE"/>
    <w:rsid w:val="00262FC1"/>
    <w:rsid w:val="002640A7"/>
    <w:rsid w:val="00264FA1"/>
    <w:rsid w:val="00271A52"/>
    <w:rsid w:val="00281C9A"/>
    <w:rsid w:val="00284DC6"/>
    <w:rsid w:val="002863DA"/>
    <w:rsid w:val="00286670"/>
    <w:rsid w:val="002A10B0"/>
    <w:rsid w:val="002B1FAF"/>
    <w:rsid w:val="002B5C38"/>
    <w:rsid w:val="002C4F9C"/>
    <w:rsid w:val="002C7A48"/>
    <w:rsid w:val="002D0803"/>
    <w:rsid w:val="002D142C"/>
    <w:rsid w:val="002D6EDB"/>
    <w:rsid w:val="002E1F1E"/>
    <w:rsid w:val="002E2DAC"/>
    <w:rsid w:val="002E76EE"/>
    <w:rsid w:val="002F18BA"/>
    <w:rsid w:val="002F3853"/>
    <w:rsid w:val="002F3A31"/>
    <w:rsid w:val="002F4F60"/>
    <w:rsid w:val="00302D2E"/>
    <w:rsid w:val="00304437"/>
    <w:rsid w:val="0031021C"/>
    <w:rsid w:val="0031094B"/>
    <w:rsid w:val="003115AE"/>
    <w:rsid w:val="00311C16"/>
    <w:rsid w:val="00312F68"/>
    <w:rsid w:val="00313D66"/>
    <w:rsid w:val="0031607D"/>
    <w:rsid w:val="003177B9"/>
    <w:rsid w:val="00323159"/>
    <w:rsid w:val="00323D2D"/>
    <w:rsid w:val="00324DA8"/>
    <w:rsid w:val="00325749"/>
    <w:rsid w:val="0032630C"/>
    <w:rsid w:val="00330F5F"/>
    <w:rsid w:val="003365B1"/>
    <w:rsid w:val="00340CA3"/>
    <w:rsid w:val="00346A51"/>
    <w:rsid w:val="00350AE7"/>
    <w:rsid w:val="00354009"/>
    <w:rsid w:val="00356A58"/>
    <w:rsid w:val="00362305"/>
    <w:rsid w:val="0036401D"/>
    <w:rsid w:val="00372779"/>
    <w:rsid w:val="00376C75"/>
    <w:rsid w:val="00376E35"/>
    <w:rsid w:val="00377E9F"/>
    <w:rsid w:val="003801E9"/>
    <w:rsid w:val="00380273"/>
    <w:rsid w:val="00382A65"/>
    <w:rsid w:val="00385E78"/>
    <w:rsid w:val="003908D2"/>
    <w:rsid w:val="00394CFB"/>
    <w:rsid w:val="003A08F4"/>
    <w:rsid w:val="003A6EF0"/>
    <w:rsid w:val="003B02AB"/>
    <w:rsid w:val="003B3752"/>
    <w:rsid w:val="003B56C1"/>
    <w:rsid w:val="003C488A"/>
    <w:rsid w:val="003C59C0"/>
    <w:rsid w:val="003C5A14"/>
    <w:rsid w:val="003D05EF"/>
    <w:rsid w:val="003D0CD8"/>
    <w:rsid w:val="003D0D10"/>
    <w:rsid w:val="003D54B9"/>
    <w:rsid w:val="003D6B2A"/>
    <w:rsid w:val="003E0172"/>
    <w:rsid w:val="003E1A48"/>
    <w:rsid w:val="003E3394"/>
    <w:rsid w:val="003E63B3"/>
    <w:rsid w:val="003E710C"/>
    <w:rsid w:val="003F62F2"/>
    <w:rsid w:val="00402C94"/>
    <w:rsid w:val="00406886"/>
    <w:rsid w:val="00410009"/>
    <w:rsid w:val="004231E1"/>
    <w:rsid w:val="00424EC5"/>
    <w:rsid w:val="00424F76"/>
    <w:rsid w:val="0042665A"/>
    <w:rsid w:val="00430238"/>
    <w:rsid w:val="00433F1B"/>
    <w:rsid w:val="00434E7A"/>
    <w:rsid w:val="00435C50"/>
    <w:rsid w:val="00435DC0"/>
    <w:rsid w:val="00436738"/>
    <w:rsid w:val="004379CB"/>
    <w:rsid w:val="00443148"/>
    <w:rsid w:val="00446ADB"/>
    <w:rsid w:val="00454B7E"/>
    <w:rsid w:val="00457084"/>
    <w:rsid w:val="00457560"/>
    <w:rsid w:val="0046174F"/>
    <w:rsid w:val="00466302"/>
    <w:rsid w:val="004735DC"/>
    <w:rsid w:val="00474C98"/>
    <w:rsid w:val="00477103"/>
    <w:rsid w:val="0048168C"/>
    <w:rsid w:val="004844BA"/>
    <w:rsid w:val="004845B5"/>
    <w:rsid w:val="0049017A"/>
    <w:rsid w:val="00494804"/>
    <w:rsid w:val="00495479"/>
    <w:rsid w:val="004956E6"/>
    <w:rsid w:val="00497004"/>
    <w:rsid w:val="004A0601"/>
    <w:rsid w:val="004A0C21"/>
    <w:rsid w:val="004A0C22"/>
    <w:rsid w:val="004A3D2D"/>
    <w:rsid w:val="004A48B2"/>
    <w:rsid w:val="004B478D"/>
    <w:rsid w:val="004B6184"/>
    <w:rsid w:val="004C1869"/>
    <w:rsid w:val="004C22D5"/>
    <w:rsid w:val="004E16E5"/>
    <w:rsid w:val="004E43E0"/>
    <w:rsid w:val="004E638B"/>
    <w:rsid w:val="004F36DC"/>
    <w:rsid w:val="00506859"/>
    <w:rsid w:val="0051339F"/>
    <w:rsid w:val="0052175B"/>
    <w:rsid w:val="00522F4E"/>
    <w:rsid w:val="00523E2A"/>
    <w:rsid w:val="005300E9"/>
    <w:rsid w:val="00530DC8"/>
    <w:rsid w:val="005322FC"/>
    <w:rsid w:val="0053424D"/>
    <w:rsid w:val="0053463B"/>
    <w:rsid w:val="0054066D"/>
    <w:rsid w:val="00540791"/>
    <w:rsid w:val="00542838"/>
    <w:rsid w:val="00546273"/>
    <w:rsid w:val="005529AF"/>
    <w:rsid w:val="005529E9"/>
    <w:rsid w:val="00553C83"/>
    <w:rsid w:val="00554583"/>
    <w:rsid w:val="00554F87"/>
    <w:rsid w:val="005561DB"/>
    <w:rsid w:val="0056165A"/>
    <w:rsid w:val="00561FE0"/>
    <w:rsid w:val="0056312F"/>
    <w:rsid w:val="00563D1A"/>
    <w:rsid w:val="00564B47"/>
    <w:rsid w:val="00566C74"/>
    <w:rsid w:val="00573CE8"/>
    <w:rsid w:val="005740FA"/>
    <w:rsid w:val="00581EE6"/>
    <w:rsid w:val="005837CA"/>
    <w:rsid w:val="005901B1"/>
    <w:rsid w:val="00590F21"/>
    <w:rsid w:val="00592F87"/>
    <w:rsid w:val="00593DC4"/>
    <w:rsid w:val="005943E1"/>
    <w:rsid w:val="005B01CE"/>
    <w:rsid w:val="005B0AC9"/>
    <w:rsid w:val="005B486D"/>
    <w:rsid w:val="005B5F95"/>
    <w:rsid w:val="005C2981"/>
    <w:rsid w:val="005C5081"/>
    <w:rsid w:val="005C6770"/>
    <w:rsid w:val="005C7408"/>
    <w:rsid w:val="005D38AA"/>
    <w:rsid w:val="005D56BE"/>
    <w:rsid w:val="005E28B2"/>
    <w:rsid w:val="005E29A4"/>
    <w:rsid w:val="005E33A3"/>
    <w:rsid w:val="005E4DAA"/>
    <w:rsid w:val="005E6591"/>
    <w:rsid w:val="005E7B92"/>
    <w:rsid w:val="005F2153"/>
    <w:rsid w:val="006034FB"/>
    <w:rsid w:val="00604539"/>
    <w:rsid w:val="0060653A"/>
    <w:rsid w:val="0060763D"/>
    <w:rsid w:val="00610F08"/>
    <w:rsid w:val="00611F8D"/>
    <w:rsid w:val="00622849"/>
    <w:rsid w:val="0062565A"/>
    <w:rsid w:val="00627127"/>
    <w:rsid w:val="006317FA"/>
    <w:rsid w:val="00641EE5"/>
    <w:rsid w:val="006435B7"/>
    <w:rsid w:val="006513DA"/>
    <w:rsid w:val="00653AB3"/>
    <w:rsid w:val="00655BE0"/>
    <w:rsid w:val="00661F94"/>
    <w:rsid w:val="00671B71"/>
    <w:rsid w:val="0068445B"/>
    <w:rsid w:val="0069260F"/>
    <w:rsid w:val="006926FD"/>
    <w:rsid w:val="00692E1E"/>
    <w:rsid w:val="006938BE"/>
    <w:rsid w:val="006A0E98"/>
    <w:rsid w:val="006A3B03"/>
    <w:rsid w:val="006B3E88"/>
    <w:rsid w:val="006B4615"/>
    <w:rsid w:val="006B54BE"/>
    <w:rsid w:val="006B7453"/>
    <w:rsid w:val="006B7C9B"/>
    <w:rsid w:val="006C1244"/>
    <w:rsid w:val="006C20FA"/>
    <w:rsid w:val="006C3D99"/>
    <w:rsid w:val="006C5483"/>
    <w:rsid w:val="006D2336"/>
    <w:rsid w:val="006E3DD3"/>
    <w:rsid w:val="006E3FD8"/>
    <w:rsid w:val="006E7EAC"/>
    <w:rsid w:val="006E7ECB"/>
    <w:rsid w:val="006F1635"/>
    <w:rsid w:val="006F299F"/>
    <w:rsid w:val="00710FEB"/>
    <w:rsid w:val="00715A39"/>
    <w:rsid w:val="00716245"/>
    <w:rsid w:val="007220DC"/>
    <w:rsid w:val="00725528"/>
    <w:rsid w:val="00731321"/>
    <w:rsid w:val="007357CD"/>
    <w:rsid w:val="00736FD2"/>
    <w:rsid w:val="00737450"/>
    <w:rsid w:val="00741119"/>
    <w:rsid w:val="007436C6"/>
    <w:rsid w:val="007436DF"/>
    <w:rsid w:val="00751BEE"/>
    <w:rsid w:val="007573C8"/>
    <w:rsid w:val="007630C5"/>
    <w:rsid w:val="00766C6A"/>
    <w:rsid w:val="00775B7F"/>
    <w:rsid w:val="0077631F"/>
    <w:rsid w:val="00780317"/>
    <w:rsid w:val="00780591"/>
    <w:rsid w:val="00781050"/>
    <w:rsid w:val="007829A1"/>
    <w:rsid w:val="00785820"/>
    <w:rsid w:val="00786CA3"/>
    <w:rsid w:val="00786FEA"/>
    <w:rsid w:val="00790CCA"/>
    <w:rsid w:val="00790F7F"/>
    <w:rsid w:val="0079114A"/>
    <w:rsid w:val="007933EF"/>
    <w:rsid w:val="00794DB4"/>
    <w:rsid w:val="00796986"/>
    <w:rsid w:val="007A2A63"/>
    <w:rsid w:val="007A68E1"/>
    <w:rsid w:val="007B2819"/>
    <w:rsid w:val="007B49AA"/>
    <w:rsid w:val="007C51A2"/>
    <w:rsid w:val="007D1510"/>
    <w:rsid w:val="007D50DA"/>
    <w:rsid w:val="007E126B"/>
    <w:rsid w:val="007E1BEC"/>
    <w:rsid w:val="007E4040"/>
    <w:rsid w:val="007F0947"/>
    <w:rsid w:val="007F12D6"/>
    <w:rsid w:val="007F35AF"/>
    <w:rsid w:val="00800961"/>
    <w:rsid w:val="00804260"/>
    <w:rsid w:val="00812043"/>
    <w:rsid w:val="00813C8A"/>
    <w:rsid w:val="00815479"/>
    <w:rsid w:val="00816906"/>
    <w:rsid w:val="00825590"/>
    <w:rsid w:val="00825D96"/>
    <w:rsid w:val="00835A98"/>
    <w:rsid w:val="00844657"/>
    <w:rsid w:val="00855DBA"/>
    <w:rsid w:val="00863A40"/>
    <w:rsid w:val="0087217E"/>
    <w:rsid w:val="0087240D"/>
    <w:rsid w:val="00874806"/>
    <w:rsid w:val="00883032"/>
    <w:rsid w:val="00891158"/>
    <w:rsid w:val="008A0755"/>
    <w:rsid w:val="008A42E8"/>
    <w:rsid w:val="008A7386"/>
    <w:rsid w:val="008A7C90"/>
    <w:rsid w:val="008B1719"/>
    <w:rsid w:val="008B5FC1"/>
    <w:rsid w:val="008B6902"/>
    <w:rsid w:val="008B7F23"/>
    <w:rsid w:val="008C0870"/>
    <w:rsid w:val="008C0B49"/>
    <w:rsid w:val="008C338E"/>
    <w:rsid w:val="008C4A29"/>
    <w:rsid w:val="008D2E74"/>
    <w:rsid w:val="008D6C4C"/>
    <w:rsid w:val="008D7984"/>
    <w:rsid w:val="008E1F90"/>
    <w:rsid w:val="008E7247"/>
    <w:rsid w:val="008E75FD"/>
    <w:rsid w:val="008F0B0D"/>
    <w:rsid w:val="008F460E"/>
    <w:rsid w:val="009029A7"/>
    <w:rsid w:val="00902E5D"/>
    <w:rsid w:val="00917E8E"/>
    <w:rsid w:val="009271D6"/>
    <w:rsid w:val="00932F58"/>
    <w:rsid w:val="0093480B"/>
    <w:rsid w:val="009423E7"/>
    <w:rsid w:val="00943DB2"/>
    <w:rsid w:val="009457C4"/>
    <w:rsid w:val="0094731E"/>
    <w:rsid w:val="009475B1"/>
    <w:rsid w:val="009564D6"/>
    <w:rsid w:val="00957458"/>
    <w:rsid w:val="009629EE"/>
    <w:rsid w:val="00963707"/>
    <w:rsid w:val="00975153"/>
    <w:rsid w:val="009758E1"/>
    <w:rsid w:val="00981F87"/>
    <w:rsid w:val="0098482A"/>
    <w:rsid w:val="009856B8"/>
    <w:rsid w:val="0098734B"/>
    <w:rsid w:val="00991E52"/>
    <w:rsid w:val="009A0865"/>
    <w:rsid w:val="009A1AFD"/>
    <w:rsid w:val="009A3EB9"/>
    <w:rsid w:val="009A65DE"/>
    <w:rsid w:val="009A7E53"/>
    <w:rsid w:val="009B48CC"/>
    <w:rsid w:val="009B73EE"/>
    <w:rsid w:val="009C1016"/>
    <w:rsid w:val="009C6FC2"/>
    <w:rsid w:val="009C7FBA"/>
    <w:rsid w:val="009D09FD"/>
    <w:rsid w:val="009D0AE9"/>
    <w:rsid w:val="009D48B1"/>
    <w:rsid w:val="009D5CCC"/>
    <w:rsid w:val="009E256C"/>
    <w:rsid w:val="009E6542"/>
    <w:rsid w:val="009E7CC3"/>
    <w:rsid w:val="009F17DD"/>
    <w:rsid w:val="009F1C22"/>
    <w:rsid w:val="009F2907"/>
    <w:rsid w:val="009F4CB4"/>
    <w:rsid w:val="00A0324C"/>
    <w:rsid w:val="00A04D1D"/>
    <w:rsid w:val="00A06580"/>
    <w:rsid w:val="00A14527"/>
    <w:rsid w:val="00A16570"/>
    <w:rsid w:val="00A1778B"/>
    <w:rsid w:val="00A17BE3"/>
    <w:rsid w:val="00A2243F"/>
    <w:rsid w:val="00A24C43"/>
    <w:rsid w:val="00A250D0"/>
    <w:rsid w:val="00A2561C"/>
    <w:rsid w:val="00A27419"/>
    <w:rsid w:val="00A32290"/>
    <w:rsid w:val="00A359D6"/>
    <w:rsid w:val="00A36867"/>
    <w:rsid w:val="00A40B12"/>
    <w:rsid w:val="00A41EDA"/>
    <w:rsid w:val="00A502D6"/>
    <w:rsid w:val="00A506AE"/>
    <w:rsid w:val="00A55698"/>
    <w:rsid w:val="00A63829"/>
    <w:rsid w:val="00A76E7D"/>
    <w:rsid w:val="00A77E1D"/>
    <w:rsid w:val="00A850D8"/>
    <w:rsid w:val="00A8561D"/>
    <w:rsid w:val="00A87F61"/>
    <w:rsid w:val="00A903B6"/>
    <w:rsid w:val="00A92D60"/>
    <w:rsid w:val="00A943FC"/>
    <w:rsid w:val="00A966C3"/>
    <w:rsid w:val="00A97178"/>
    <w:rsid w:val="00AB1038"/>
    <w:rsid w:val="00AB3168"/>
    <w:rsid w:val="00AB4277"/>
    <w:rsid w:val="00AB554C"/>
    <w:rsid w:val="00AC2829"/>
    <w:rsid w:val="00AC56A3"/>
    <w:rsid w:val="00AC629E"/>
    <w:rsid w:val="00AD5F62"/>
    <w:rsid w:val="00AE004A"/>
    <w:rsid w:val="00AE69A8"/>
    <w:rsid w:val="00AF4E10"/>
    <w:rsid w:val="00B04F48"/>
    <w:rsid w:val="00B103E1"/>
    <w:rsid w:val="00B11AB3"/>
    <w:rsid w:val="00B17597"/>
    <w:rsid w:val="00B21FC8"/>
    <w:rsid w:val="00B23E0C"/>
    <w:rsid w:val="00B30335"/>
    <w:rsid w:val="00B320B6"/>
    <w:rsid w:val="00B34E06"/>
    <w:rsid w:val="00B40D81"/>
    <w:rsid w:val="00B46587"/>
    <w:rsid w:val="00B5392C"/>
    <w:rsid w:val="00B53ED4"/>
    <w:rsid w:val="00B57785"/>
    <w:rsid w:val="00B64522"/>
    <w:rsid w:val="00B64944"/>
    <w:rsid w:val="00B6727B"/>
    <w:rsid w:val="00B755A5"/>
    <w:rsid w:val="00B756BA"/>
    <w:rsid w:val="00B7573C"/>
    <w:rsid w:val="00B75A7B"/>
    <w:rsid w:val="00B75DC9"/>
    <w:rsid w:val="00B77429"/>
    <w:rsid w:val="00B81F35"/>
    <w:rsid w:val="00B8291E"/>
    <w:rsid w:val="00B82DCD"/>
    <w:rsid w:val="00B842D8"/>
    <w:rsid w:val="00B8530E"/>
    <w:rsid w:val="00B90555"/>
    <w:rsid w:val="00B93D21"/>
    <w:rsid w:val="00B946FF"/>
    <w:rsid w:val="00B94A23"/>
    <w:rsid w:val="00BA319C"/>
    <w:rsid w:val="00BA4E53"/>
    <w:rsid w:val="00BB1CE3"/>
    <w:rsid w:val="00BB4131"/>
    <w:rsid w:val="00BB4C82"/>
    <w:rsid w:val="00BB56F5"/>
    <w:rsid w:val="00BC1C98"/>
    <w:rsid w:val="00BC3CFB"/>
    <w:rsid w:val="00BC43B0"/>
    <w:rsid w:val="00BC44D4"/>
    <w:rsid w:val="00BD30DC"/>
    <w:rsid w:val="00BE51DA"/>
    <w:rsid w:val="00BE525C"/>
    <w:rsid w:val="00BF0B28"/>
    <w:rsid w:val="00BF43A6"/>
    <w:rsid w:val="00BF544F"/>
    <w:rsid w:val="00BF55CC"/>
    <w:rsid w:val="00BF5B89"/>
    <w:rsid w:val="00BF6251"/>
    <w:rsid w:val="00BF759E"/>
    <w:rsid w:val="00C00B15"/>
    <w:rsid w:val="00C04486"/>
    <w:rsid w:val="00C12753"/>
    <w:rsid w:val="00C17C97"/>
    <w:rsid w:val="00C239F3"/>
    <w:rsid w:val="00C31127"/>
    <w:rsid w:val="00C35A98"/>
    <w:rsid w:val="00C41316"/>
    <w:rsid w:val="00C54FB9"/>
    <w:rsid w:val="00C64CA1"/>
    <w:rsid w:val="00C67684"/>
    <w:rsid w:val="00C75093"/>
    <w:rsid w:val="00C81296"/>
    <w:rsid w:val="00C82A6A"/>
    <w:rsid w:val="00C876C1"/>
    <w:rsid w:val="00C9603C"/>
    <w:rsid w:val="00C97777"/>
    <w:rsid w:val="00CA18F7"/>
    <w:rsid w:val="00CA2531"/>
    <w:rsid w:val="00CA26B2"/>
    <w:rsid w:val="00CA2F70"/>
    <w:rsid w:val="00CB1EA1"/>
    <w:rsid w:val="00CB6DF6"/>
    <w:rsid w:val="00CC1AF5"/>
    <w:rsid w:val="00CC47F8"/>
    <w:rsid w:val="00CC63F8"/>
    <w:rsid w:val="00CD2301"/>
    <w:rsid w:val="00CD2553"/>
    <w:rsid w:val="00CD4585"/>
    <w:rsid w:val="00CE0F32"/>
    <w:rsid w:val="00CE181B"/>
    <w:rsid w:val="00CE20B9"/>
    <w:rsid w:val="00CE4BCB"/>
    <w:rsid w:val="00CE6B19"/>
    <w:rsid w:val="00CF03F2"/>
    <w:rsid w:val="00CF0814"/>
    <w:rsid w:val="00CF3963"/>
    <w:rsid w:val="00CF572D"/>
    <w:rsid w:val="00D00014"/>
    <w:rsid w:val="00D073DD"/>
    <w:rsid w:val="00D10CDA"/>
    <w:rsid w:val="00D111F0"/>
    <w:rsid w:val="00D15ACD"/>
    <w:rsid w:val="00D22DA6"/>
    <w:rsid w:val="00D267A6"/>
    <w:rsid w:val="00D318F2"/>
    <w:rsid w:val="00D348BC"/>
    <w:rsid w:val="00D34A10"/>
    <w:rsid w:val="00D40893"/>
    <w:rsid w:val="00D43FAA"/>
    <w:rsid w:val="00D4456D"/>
    <w:rsid w:val="00D45B87"/>
    <w:rsid w:val="00D71A99"/>
    <w:rsid w:val="00D7204D"/>
    <w:rsid w:val="00D72342"/>
    <w:rsid w:val="00D73170"/>
    <w:rsid w:val="00D756DE"/>
    <w:rsid w:val="00D762D5"/>
    <w:rsid w:val="00D77C50"/>
    <w:rsid w:val="00D82EA0"/>
    <w:rsid w:val="00D8580E"/>
    <w:rsid w:val="00DA1FF8"/>
    <w:rsid w:val="00DA4F6E"/>
    <w:rsid w:val="00DC61CC"/>
    <w:rsid w:val="00DD11AC"/>
    <w:rsid w:val="00DD3C8E"/>
    <w:rsid w:val="00DD7785"/>
    <w:rsid w:val="00DE034C"/>
    <w:rsid w:val="00DE204B"/>
    <w:rsid w:val="00DE608D"/>
    <w:rsid w:val="00DE6151"/>
    <w:rsid w:val="00DF23D1"/>
    <w:rsid w:val="00E03B59"/>
    <w:rsid w:val="00E12112"/>
    <w:rsid w:val="00E129DB"/>
    <w:rsid w:val="00E13E7E"/>
    <w:rsid w:val="00E2321E"/>
    <w:rsid w:val="00E2640E"/>
    <w:rsid w:val="00E26DD8"/>
    <w:rsid w:val="00E33A86"/>
    <w:rsid w:val="00E34745"/>
    <w:rsid w:val="00E35F54"/>
    <w:rsid w:val="00E3779C"/>
    <w:rsid w:val="00E37C10"/>
    <w:rsid w:val="00E432F3"/>
    <w:rsid w:val="00E45CF4"/>
    <w:rsid w:val="00E50544"/>
    <w:rsid w:val="00E51B2B"/>
    <w:rsid w:val="00E63FD9"/>
    <w:rsid w:val="00E72787"/>
    <w:rsid w:val="00E85558"/>
    <w:rsid w:val="00E8586D"/>
    <w:rsid w:val="00E862C9"/>
    <w:rsid w:val="00E93483"/>
    <w:rsid w:val="00E93FB3"/>
    <w:rsid w:val="00E9720F"/>
    <w:rsid w:val="00EA058E"/>
    <w:rsid w:val="00EA1528"/>
    <w:rsid w:val="00EA7113"/>
    <w:rsid w:val="00EB3FBF"/>
    <w:rsid w:val="00EB4A8A"/>
    <w:rsid w:val="00EB4C3A"/>
    <w:rsid w:val="00EB5CA6"/>
    <w:rsid w:val="00EC4CE8"/>
    <w:rsid w:val="00EC56A6"/>
    <w:rsid w:val="00ED07F5"/>
    <w:rsid w:val="00ED0AEF"/>
    <w:rsid w:val="00ED0BAE"/>
    <w:rsid w:val="00ED3A7F"/>
    <w:rsid w:val="00ED4F10"/>
    <w:rsid w:val="00EF24F2"/>
    <w:rsid w:val="00EF52A1"/>
    <w:rsid w:val="00EF79C5"/>
    <w:rsid w:val="00F018B7"/>
    <w:rsid w:val="00F02662"/>
    <w:rsid w:val="00F041FC"/>
    <w:rsid w:val="00F04739"/>
    <w:rsid w:val="00F04F28"/>
    <w:rsid w:val="00F12338"/>
    <w:rsid w:val="00F12AA2"/>
    <w:rsid w:val="00F12E90"/>
    <w:rsid w:val="00F21E91"/>
    <w:rsid w:val="00F3027F"/>
    <w:rsid w:val="00F30C6B"/>
    <w:rsid w:val="00F346CB"/>
    <w:rsid w:val="00F35B6D"/>
    <w:rsid w:val="00F3709B"/>
    <w:rsid w:val="00F425AD"/>
    <w:rsid w:val="00F44C22"/>
    <w:rsid w:val="00F4543E"/>
    <w:rsid w:val="00F52B40"/>
    <w:rsid w:val="00F52EB8"/>
    <w:rsid w:val="00F56CF5"/>
    <w:rsid w:val="00F57179"/>
    <w:rsid w:val="00F600FC"/>
    <w:rsid w:val="00F62E39"/>
    <w:rsid w:val="00F66E7F"/>
    <w:rsid w:val="00F70B4A"/>
    <w:rsid w:val="00F72362"/>
    <w:rsid w:val="00F7321E"/>
    <w:rsid w:val="00F73DD2"/>
    <w:rsid w:val="00F73E2B"/>
    <w:rsid w:val="00F77319"/>
    <w:rsid w:val="00F809E5"/>
    <w:rsid w:val="00F87472"/>
    <w:rsid w:val="00F91008"/>
    <w:rsid w:val="00F96D2B"/>
    <w:rsid w:val="00FA4082"/>
    <w:rsid w:val="00FA6585"/>
    <w:rsid w:val="00FB5716"/>
    <w:rsid w:val="00FB67D0"/>
    <w:rsid w:val="00FB796D"/>
    <w:rsid w:val="00FC6909"/>
    <w:rsid w:val="00FD0F0A"/>
    <w:rsid w:val="00FD1CA6"/>
    <w:rsid w:val="00FE2788"/>
    <w:rsid w:val="00FE614D"/>
    <w:rsid w:val="00FF3486"/>
    <w:rsid w:val="00FF48B2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AE98CF"/>
  <w15:chartTrackingRefBased/>
  <w15:docId w15:val="{16A8D513-BE92-4478-BA89-A5AB2151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B1CE3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98734B"/>
    <w:rPr>
      <w:color w:val="000080"/>
      <w:u w:val="single"/>
    </w:rPr>
  </w:style>
  <w:style w:type="paragraph" w:styleId="Plattetekst">
    <w:name w:val="Body Text"/>
    <w:basedOn w:val="Standaard"/>
    <w:link w:val="PlattetekstChar"/>
    <w:rsid w:val="0098734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98734B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8734B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C12753"/>
    <w:pPr>
      <w:ind w:left="720"/>
      <w:contextualSpacing/>
    </w:pPr>
    <w:rPr>
      <w:rFonts w:cs="Mangal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EB5CA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EB5CA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Voettekst">
    <w:name w:val="footer"/>
    <w:basedOn w:val="Standaard"/>
    <w:link w:val="VoettekstChar"/>
    <w:uiPriority w:val="99"/>
    <w:unhideWhenUsed/>
    <w:rsid w:val="00EB5CA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EB5CA6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A697E"/>
    <w:rPr>
      <w:color w:val="954F72" w:themeColor="followedHyperlink"/>
      <w:u w:val="single"/>
    </w:rPr>
  </w:style>
  <w:style w:type="character" w:styleId="Nadruk">
    <w:name w:val="Emphasis"/>
    <w:basedOn w:val="Standaardalinea-lettertype"/>
    <w:uiPriority w:val="20"/>
    <w:qFormat/>
    <w:rsid w:val="004E16E5"/>
    <w:rPr>
      <w:i/>
      <w:iCs/>
    </w:rPr>
  </w:style>
  <w:style w:type="table" w:styleId="Tabelraster">
    <w:name w:val="Table Grid"/>
    <w:basedOn w:val="Standaardtabel"/>
    <w:uiPriority w:val="39"/>
    <w:rsid w:val="00BB1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1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assisscriba-zuid-holland-noord@protestantsekerk.n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lassiszuidhollandnoord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assisscriba-zuid-holland-noord@protestantsekerk.n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a\Documents\Aangepaste%20Office-sjablonen\Briefpapier%20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61E07-EE95-4404-AE18-121924B3F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 </Template>
  <TotalTime>133</TotalTime>
  <Pages>1</Pages>
  <Words>324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</dc:creator>
  <cp:keywords/>
  <dc:description/>
  <cp:lastModifiedBy>Erica Doelman</cp:lastModifiedBy>
  <cp:revision>35</cp:revision>
  <cp:lastPrinted>2026-03-11T09:10:00Z</cp:lastPrinted>
  <dcterms:created xsi:type="dcterms:W3CDTF">2026-09-12T18:45:00Z</dcterms:created>
  <dcterms:modified xsi:type="dcterms:W3CDTF">2026-09-29T19:43:00Z</dcterms:modified>
</cp:coreProperties>
</file>